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4901" w14:textId="08ACAF6F" w:rsidR="00732DA0" w:rsidRPr="00481833" w:rsidRDefault="00481833" w:rsidP="00481833">
      <w:pPr>
        <w:spacing w:after="0" w:line="240" w:lineRule="auto"/>
        <w:jc w:val="right"/>
        <w:rPr>
          <w:color w:val="BFBFBF" w:themeColor="background1" w:themeShade="BF"/>
          <w:sz w:val="24"/>
          <w:szCs w:val="24"/>
        </w:rPr>
      </w:pPr>
      <w:r>
        <w:rPr>
          <w:sz w:val="24"/>
          <w:szCs w:val="24"/>
        </w:rPr>
        <w:tab/>
      </w:r>
      <w:r w:rsidRPr="00481833">
        <w:rPr>
          <w:color w:val="BFBFBF" w:themeColor="background1" w:themeShade="BF"/>
          <w:sz w:val="24"/>
          <w:szCs w:val="24"/>
        </w:rPr>
        <w:t>Client Name</w:t>
      </w:r>
    </w:p>
    <w:p w14:paraId="63D2EB6C" w14:textId="7B46014F" w:rsidR="00481833" w:rsidRPr="00481833" w:rsidRDefault="00481833" w:rsidP="00481833">
      <w:pPr>
        <w:spacing w:after="0" w:line="240" w:lineRule="auto"/>
        <w:jc w:val="right"/>
        <w:rPr>
          <w:color w:val="BFBFBF" w:themeColor="background1" w:themeShade="BF"/>
          <w:sz w:val="24"/>
          <w:szCs w:val="24"/>
        </w:rPr>
      </w:pPr>
      <w:r w:rsidRPr="00481833">
        <w:rPr>
          <w:color w:val="BFBFBF" w:themeColor="background1" w:themeShade="BF"/>
          <w:sz w:val="24"/>
          <w:szCs w:val="24"/>
        </w:rPr>
        <w:t>Address</w:t>
      </w:r>
    </w:p>
    <w:p w14:paraId="291FD805" w14:textId="77777777" w:rsidR="006A3008" w:rsidRDefault="006A3008" w:rsidP="001D15A1">
      <w:pPr>
        <w:spacing w:after="0" w:line="240" w:lineRule="auto"/>
        <w:rPr>
          <w:sz w:val="24"/>
          <w:szCs w:val="24"/>
        </w:rPr>
      </w:pPr>
    </w:p>
    <w:p w14:paraId="45AEFB2D" w14:textId="69551B76" w:rsidR="00DA1EFA" w:rsidRPr="00481833" w:rsidRDefault="00481833" w:rsidP="001D15A1">
      <w:pPr>
        <w:spacing w:after="0" w:line="240" w:lineRule="auto"/>
        <w:rPr>
          <w:color w:val="BFBFBF" w:themeColor="background1" w:themeShade="BF"/>
          <w:sz w:val="24"/>
          <w:szCs w:val="24"/>
        </w:rPr>
      </w:pPr>
      <w:r w:rsidRPr="00481833">
        <w:rPr>
          <w:color w:val="BFBFBF" w:themeColor="background1" w:themeShade="BF"/>
          <w:sz w:val="24"/>
          <w:szCs w:val="24"/>
        </w:rPr>
        <w:t xml:space="preserve">Provider name </w:t>
      </w:r>
    </w:p>
    <w:p w14:paraId="64E6D280" w14:textId="77777777" w:rsidR="006A3008" w:rsidRDefault="006A3008" w:rsidP="001D15A1">
      <w:pPr>
        <w:spacing w:after="0" w:line="240" w:lineRule="auto"/>
        <w:rPr>
          <w:sz w:val="24"/>
          <w:szCs w:val="24"/>
        </w:rPr>
      </w:pPr>
    </w:p>
    <w:p w14:paraId="06265A96" w14:textId="77777777" w:rsidR="006A3008" w:rsidRPr="006A3008" w:rsidRDefault="006A3008" w:rsidP="001D15A1">
      <w:pPr>
        <w:spacing w:after="0" w:line="240" w:lineRule="auto"/>
        <w:rPr>
          <w:sz w:val="24"/>
          <w:szCs w:val="24"/>
        </w:rPr>
      </w:pPr>
    </w:p>
    <w:p w14:paraId="086DD70E" w14:textId="0C188582" w:rsidR="006A3008" w:rsidRPr="00481833" w:rsidRDefault="00481833" w:rsidP="00E8134F">
      <w:pPr>
        <w:spacing w:after="0" w:line="240" w:lineRule="auto"/>
        <w:rPr>
          <w:color w:val="BFBFBF" w:themeColor="background1" w:themeShade="BF"/>
          <w:sz w:val="24"/>
          <w:szCs w:val="24"/>
        </w:rPr>
      </w:pPr>
      <w:r w:rsidRPr="00481833">
        <w:rPr>
          <w:color w:val="BFBFBF" w:themeColor="background1" w:themeShade="BF"/>
          <w:sz w:val="24"/>
          <w:szCs w:val="24"/>
        </w:rPr>
        <w:t>Date</w:t>
      </w:r>
    </w:p>
    <w:p w14:paraId="78DFEE27" w14:textId="77777777" w:rsidR="00E8134F" w:rsidRPr="006A3008" w:rsidRDefault="00E8134F" w:rsidP="00E8134F">
      <w:pPr>
        <w:spacing w:after="0" w:line="240" w:lineRule="auto"/>
        <w:rPr>
          <w:sz w:val="24"/>
          <w:szCs w:val="24"/>
        </w:rPr>
      </w:pPr>
    </w:p>
    <w:p w14:paraId="41C0459B" w14:textId="77777777" w:rsidR="00E8134F" w:rsidRPr="006A3008" w:rsidRDefault="00CD6935" w:rsidP="00E8134F">
      <w:pPr>
        <w:spacing w:after="0" w:line="240" w:lineRule="auto"/>
        <w:rPr>
          <w:sz w:val="24"/>
          <w:szCs w:val="24"/>
        </w:rPr>
      </w:pPr>
      <w:r w:rsidRPr="006A3008">
        <w:rPr>
          <w:sz w:val="24"/>
          <w:szCs w:val="24"/>
        </w:rPr>
        <w:t>Dear Sirs</w:t>
      </w:r>
    </w:p>
    <w:p w14:paraId="083B1378" w14:textId="77777777" w:rsidR="00E8134F" w:rsidRPr="006A3008" w:rsidRDefault="00E8134F" w:rsidP="00E8134F">
      <w:pPr>
        <w:spacing w:after="0" w:line="240" w:lineRule="auto"/>
        <w:rPr>
          <w:b/>
          <w:sz w:val="24"/>
          <w:szCs w:val="24"/>
        </w:rPr>
      </w:pPr>
    </w:p>
    <w:p w14:paraId="5D6692FF" w14:textId="77777777" w:rsidR="003D5EBB" w:rsidRPr="003D5EBB" w:rsidRDefault="003D5EBB" w:rsidP="00E8134F">
      <w:pPr>
        <w:tabs>
          <w:tab w:val="right" w:pos="8931"/>
        </w:tabs>
        <w:spacing w:after="0" w:line="240" w:lineRule="auto"/>
        <w:rPr>
          <w:b/>
          <w:sz w:val="28"/>
          <w:szCs w:val="28"/>
        </w:rPr>
      </w:pPr>
      <w:r w:rsidRPr="003D5EBB">
        <w:rPr>
          <w:b/>
          <w:sz w:val="24"/>
          <w:szCs w:val="24"/>
        </w:rPr>
        <w:fldChar w:fldCharType="begin"/>
      </w:r>
      <w:r w:rsidRPr="003D5EBB">
        <w:rPr>
          <w:b/>
          <w:sz w:val="24"/>
          <w:szCs w:val="24"/>
        </w:rPr>
        <w:instrText xml:space="preserve"> IF </w:instrText>
      </w:r>
      <w:r w:rsidRPr="003D5EBB">
        <w:rPr>
          <w:b/>
          <w:sz w:val="24"/>
          <w:szCs w:val="24"/>
        </w:rPr>
        <w:fldChar w:fldCharType="begin"/>
      </w:r>
      <w:r w:rsidRPr="003D5EBB">
        <w:rPr>
          <w:b/>
          <w:sz w:val="24"/>
          <w:szCs w:val="24"/>
        </w:rPr>
        <w:instrText xml:space="preserve"> MERGEFIELD LOACOA </w:instrText>
      </w:r>
      <w:r w:rsidRPr="003D5EBB">
        <w:rPr>
          <w:b/>
          <w:sz w:val="24"/>
          <w:szCs w:val="24"/>
        </w:rPr>
        <w:fldChar w:fldCharType="separate"/>
      </w:r>
      <w:r w:rsidR="00481833">
        <w:rPr>
          <w:b/>
          <w:noProof/>
          <w:sz w:val="24"/>
          <w:szCs w:val="24"/>
        </w:rPr>
        <w:instrText>«LOACOA»</w:instrText>
      </w:r>
      <w:r w:rsidRPr="003D5EBB">
        <w:rPr>
          <w:b/>
          <w:sz w:val="24"/>
          <w:szCs w:val="24"/>
        </w:rPr>
        <w:fldChar w:fldCharType="end"/>
      </w:r>
      <w:r w:rsidRPr="003D5EBB">
        <w:rPr>
          <w:b/>
          <w:sz w:val="24"/>
          <w:szCs w:val="24"/>
        </w:rPr>
        <w:instrText xml:space="preserve"> = "LOA" "Letter of Authority to obtain information" "Change of Agency authorisation" </w:instrText>
      </w:r>
      <w:r w:rsidRPr="003D5EBB">
        <w:rPr>
          <w:b/>
          <w:sz w:val="24"/>
          <w:szCs w:val="24"/>
        </w:rPr>
        <w:fldChar w:fldCharType="separate"/>
      </w:r>
      <w:r w:rsidR="00481833" w:rsidRPr="003D5EBB">
        <w:rPr>
          <w:b/>
          <w:noProof/>
          <w:sz w:val="24"/>
          <w:szCs w:val="24"/>
        </w:rPr>
        <w:t>Change of Agency authorisation</w:t>
      </w:r>
      <w:r w:rsidRPr="003D5EBB">
        <w:rPr>
          <w:b/>
          <w:sz w:val="24"/>
          <w:szCs w:val="24"/>
        </w:rPr>
        <w:fldChar w:fldCharType="end"/>
      </w:r>
    </w:p>
    <w:p w14:paraId="43222783" w14:textId="77777777" w:rsidR="003D5EBB" w:rsidRDefault="003D5EBB" w:rsidP="00E8134F">
      <w:pPr>
        <w:tabs>
          <w:tab w:val="right" w:pos="8931"/>
        </w:tabs>
        <w:spacing w:after="0" w:line="240" w:lineRule="auto"/>
        <w:rPr>
          <w:b/>
          <w:sz w:val="24"/>
          <w:szCs w:val="24"/>
        </w:rPr>
      </w:pPr>
    </w:p>
    <w:p w14:paraId="1052B57E" w14:textId="53B5E79D" w:rsidR="00E8134F" w:rsidRPr="006A3008" w:rsidRDefault="00E8134F" w:rsidP="00E8134F">
      <w:pPr>
        <w:tabs>
          <w:tab w:val="right" w:pos="8931"/>
        </w:tabs>
        <w:spacing w:after="0" w:line="240" w:lineRule="auto"/>
        <w:rPr>
          <w:b/>
          <w:sz w:val="24"/>
          <w:szCs w:val="24"/>
        </w:rPr>
      </w:pPr>
      <w:r w:rsidRPr="006A3008">
        <w:rPr>
          <w:b/>
          <w:sz w:val="24"/>
          <w:szCs w:val="24"/>
        </w:rPr>
        <w:t>Plan:</w:t>
      </w:r>
      <w:r w:rsidR="00481833">
        <w:rPr>
          <w:b/>
          <w:sz w:val="24"/>
          <w:szCs w:val="24"/>
        </w:rPr>
        <w:t xml:space="preserve">  </w:t>
      </w:r>
      <w:r w:rsidR="003028FB" w:rsidRPr="006A3008">
        <w:rPr>
          <w:b/>
          <w:sz w:val="24"/>
          <w:szCs w:val="24"/>
        </w:rPr>
        <w:t xml:space="preserve">                   </w:t>
      </w:r>
      <w:r w:rsidR="00481833">
        <w:rPr>
          <w:b/>
          <w:sz w:val="24"/>
          <w:szCs w:val="24"/>
        </w:rPr>
        <w:t xml:space="preserve">                                                           </w:t>
      </w:r>
      <w:r w:rsidR="003028FB" w:rsidRPr="006A3008">
        <w:rPr>
          <w:b/>
          <w:sz w:val="24"/>
          <w:szCs w:val="24"/>
        </w:rPr>
        <w:t xml:space="preserve">  </w:t>
      </w:r>
      <w:r w:rsidR="00CD6935" w:rsidRPr="006A3008">
        <w:rPr>
          <w:b/>
          <w:sz w:val="24"/>
          <w:szCs w:val="24"/>
        </w:rPr>
        <w:t>Policy Number:</w:t>
      </w:r>
    </w:p>
    <w:p w14:paraId="500961A3" w14:textId="77777777" w:rsidR="00E8134F" w:rsidRPr="006A3008" w:rsidRDefault="00E8134F" w:rsidP="00E8134F">
      <w:pPr>
        <w:tabs>
          <w:tab w:val="center" w:pos="4513"/>
        </w:tabs>
        <w:spacing w:after="0" w:line="240" w:lineRule="auto"/>
        <w:rPr>
          <w:b/>
          <w:sz w:val="24"/>
          <w:szCs w:val="24"/>
        </w:rPr>
      </w:pPr>
    </w:p>
    <w:p w14:paraId="624AA182" w14:textId="77357DC8" w:rsidR="00C34C38" w:rsidRDefault="00C34C38" w:rsidP="00C34C38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I am</w:t>
      </w:r>
      <w:r>
        <w:rPr>
          <w:rFonts w:eastAsia="Times New Roman" w:cs="Arial"/>
          <w:sz w:val="24"/>
          <w:szCs w:val="24"/>
        </w:rPr>
        <w:t>/We are</w:t>
      </w:r>
      <w:r>
        <w:rPr>
          <w:rFonts w:eastAsia="Times New Roman" w:cs="Arial"/>
          <w:sz w:val="24"/>
          <w:szCs w:val="24"/>
        </w:rPr>
        <w:t xml:space="preserve"> writing to inform you that I wish to change the agency of the above policy and any other policies I may have with you, to: </w:t>
      </w:r>
    </w:p>
    <w:p w14:paraId="6422EDCA" w14:textId="77777777" w:rsidR="00C34C38" w:rsidRDefault="00C34C38" w:rsidP="00C34C38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</w:p>
    <w:p w14:paraId="2B093800" w14:textId="77777777" w:rsidR="00C34C38" w:rsidRDefault="00C34C38" w:rsidP="00C34C38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Vivian Slattery, and any other person at Monetary Solutions Limited</w:t>
      </w:r>
    </w:p>
    <w:p w14:paraId="1BB614C5" w14:textId="77777777" w:rsidR="00C34C38" w:rsidRDefault="00C34C38" w:rsidP="00C34C38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Palmerston House</w:t>
      </w:r>
    </w:p>
    <w:p w14:paraId="334788F5" w14:textId="77777777" w:rsidR="00C34C38" w:rsidRDefault="00C34C38" w:rsidP="00C34C38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814 Brighton Road</w:t>
      </w:r>
    </w:p>
    <w:p w14:paraId="5A5DEC1B" w14:textId="77777777" w:rsidR="00C34C38" w:rsidRDefault="00C34C38" w:rsidP="00C34C38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Purley, Surrey CR8 2BR</w:t>
      </w:r>
    </w:p>
    <w:p w14:paraId="60379E20" w14:textId="77777777" w:rsidR="00C34C38" w:rsidRDefault="00C34C38" w:rsidP="00C34C38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FCA Registration No.: 590335</w:t>
      </w:r>
    </w:p>
    <w:p w14:paraId="50BA150E" w14:textId="77777777" w:rsidR="00C34C38" w:rsidRDefault="00C34C38" w:rsidP="00C34C38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</w:p>
    <w:p w14:paraId="0DC6955A" w14:textId="5A01F75E" w:rsidR="00C34C38" w:rsidRDefault="00C34C38" w:rsidP="00C34C38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Please can you do this with immediate effect. I</w:t>
      </w:r>
      <w:r>
        <w:rPr>
          <w:rFonts w:eastAsia="Times New Roman" w:cs="Arial"/>
          <w:sz w:val="24"/>
          <w:szCs w:val="24"/>
        </w:rPr>
        <w:t>/We</w:t>
      </w:r>
      <w:r>
        <w:rPr>
          <w:rFonts w:eastAsia="Times New Roman" w:cs="Arial"/>
          <w:sz w:val="24"/>
          <w:szCs w:val="24"/>
        </w:rPr>
        <w:t xml:space="preserve"> understand that there will be no charge or alteration to my policy in anyway.</w:t>
      </w:r>
    </w:p>
    <w:p w14:paraId="165C5A51" w14:textId="77777777" w:rsidR="00C34C38" w:rsidRDefault="00C34C38" w:rsidP="00C34C38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</w:p>
    <w:p w14:paraId="598FF037" w14:textId="77777777" w:rsidR="00C34C38" w:rsidRDefault="00C34C38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</w:p>
    <w:p w14:paraId="48E552D3" w14:textId="77777777" w:rsidR="00E8134F" w:rsidRPr="006A3008" w:rsidRDefault="00CD6935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 w:rsidRPr="006A3008">
        <w:rPr>
          <w:rFonts w:eastAsia="Times New Roman" w:cs="Arial"/>
          <w:sz w:val="24"/>
          <w:szCs w:val="24"/>
        </w:rPr>
        <w:t>Yours faithfully</w:t>
      </w:r>
    </w:p>
    <w:p w14:paraId="20A74EC8" w14:textId="77777777" w:rsidR="00E8134F" w:rsidRPr="006A3008" w:rsidRDefault="00E8134F" w:rsidP="00E8134F">
      <w:pPr>
        <w:spacing w:after="0" w:line="240" w:lineRule="auto"/>
        <w:rPr>
          <w:sz w:val="24"/>
          <w:szCs w:val="24"/>
        </w:rPr>
      </w:pPr>
    </w:p>
    <w:p w14:paraId="4D86183C" w14:textId="77777777" w:rsidR="00E8134F" w:rsidRPr="006A3008" w:rsidRDefault="00E8134F" w:rsidP="00E8134F">
      <w:pPr>
        <w:spacing w:after="0" w:line="240" w:lineRule="auto"/>
        <w:rPr>
          <w:sz w:val="24"/>
          <w:szCs w:val="24"/>
        </w:rPr>
      </w:pPr>
    </w:p>
    <w:p w14:paraId="2C5C9DE0" w14:textId="77777777" w:rsidR="00E8134F" w:rsidRPr="006A3008" w:rsidRDefault="00CD6935" w:rsidP="00BD3B1B">
      <w:pPr>
        <w:tabs>
          <w:tab w:val="left" w:pos="5245"/>
        </w:tabs>
        <w:spacing w:after="0" w:line="240" w:lineRule="auto"/>
        <w:rPr>
          <w:sz w:val="24"/>
          <w:szCs w:val="24"/>
        </w:rPr>
      </w:pPr>
      <w:r w:rsidRPr="006A3008">
        <w:rPr>
          <w:color w:val="A6A6A6" w:themeColor="background1" w:themeShade="A6"/>
          <w:sz w:val="24"/>
          <w:szCs w:val="24"/>
        </w:rPr>
        <w:t>x</w:t>
      </w:r>
      <w:r w:rsidRPr="006A3008">
        <w:rPr>
          <w:sz w:val="24"/>
          <w:szCs w:val="24"/>
        </w:rPr>
        <w:t>________________________________</w:t>
      </w:r>
      <w:r w:rsidR="003D5EBB">
        <w:rPr>
          <w:sz w:val="24"/>
          <w:szCs w:val="24"/>
        </w:rPr>
        <w:tab/>
      </w:r>
      <w:r w:rsidR="003D5EBB" w:rsidRPr="006A3008">
        <w:rPr>
          <w:sz w:val="24"/>
          <w:szCs w:val="24"/>
        </w:rPr>
        <w:t>Date: …………/………… /………………</w:t>
      </w:r>
      <w:r w:rsidRPr="006A3008">
        <w:rPr>
          <w:sz w:val="24"/>
          <w:szCs w:val="24"/>
        </w:rPr>
        <w:tab/>
      </w:r>
    </w:p>
    <w:p w14:paraId="78215950" w14:textId="77777777" w:rsidR="00E8134F" w:rsidRPr="006A3008" w:rsidRDefault="00E8134F" w:rsidP="00E8134F">
      <w:pPr>
        <w:spacing w:after="0" w:line="240" w:lineRule="auto"/>
        <w:rPr>
          <w:sz w:val="24"/>
          <w:szCs w:val="24"/>
        </w:rPr>
      </w:pPr>
    </w:p>
    <w:p w14:paraId="2729B300" w14:textId="73D39C79" w:rsidR="00481833" w:rsidRDefault="00481833" w:rsidP="00E8134F">
      <w:pPr>
        <w:tabs>
          <w:tab w:val="right" w:pos="8931"/>
        </w:tabs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Client Name 1</w:t>
      </w:r>
    </w:p>
    <w:p w14:paraId="6A014BA9" w14:textId="77777777" w:rsidR="00481833" w:rsidRDefault="00481833" w:rsidP="00E8134F">
      <w:pPr>
        <w:tabs>
          <w:tab w:val="right" w:pos="8931"/>
        </w:tabs>
        <w:spacing w:after="0" w:line="240" w:lineRule="auto"/>
        <w:rPr>
          <w:b/>
          <w:i/>
          <w:sz w:val="24"/>
          <w:szCs w:val="24"/>
        </w:rPr>
      </w:pPr>
    </w:p>
    <w:p w14:paraId="326C4215" w14:textId="687B6D43" w:rsidR="00E8134F" w:rsidRPr="006A3008" w:rsidRDefault="00481833" w:rsidP="00E8134F">
      <w:pPr>
        <w:tabs>
          <w:tab w:val="right" w:pos="8931"/>
        </w:tabs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Date of Birth                                     </w:t>
      </w:r>
      <w:proofErr w:type="gramStart"/>
      <w:r>
        <w:rPr>
          <w:b/>
          <w:i/>
          <w:sz w:val="24"/>
          <w:szCs w:val="24"/>
        </w:rPr>
        <w:t xml:space="preserve">  </w:t>
      </w:r>
      <w:r w:rsidR="0041132A">
        <w:rPr>
          <w:b/>
          <w:i/>
          <w:sz w:val="24"/>
          <w:szCs w:val="24"/>
        </w:rPr>
        <w:t>,</w:t>
      </w:r>
      <w:proofErr w:type="gramEnd"/>
      <w:r w:rsidR="0041132A">
        <w:rPr>
          <w:b/>
          <w:i/>
          <w:sz w:val="24"/>
          <w:szCs w:val="24"/>
        </w:rPr>
        <w:t xml:space="preserve">   National Insurance No.</w:t>
      </w:r>
      <w:r w:rsidR="00CD6935" w:rsidRPr="006A3008">
        <w:rPr>
          <w:b/>
          <w:i/>
          <w:sz w:val="24"/>
          <w:szCs w:val="24"/>
        </w:rPr>
        <w:tab/>
        <w:t xml:space="preserve">  </w:t>
      </w:r>
    </w:p>
    <w:p w14:paraId="7E2FE861" w14:textId="77777777" w:rsidR="00E8134F" w:rsidRDefault="00E8134F" w:rsidP="00E8134F">
      <w:pPr>
        <w:spacing w:after="0" w:line="240" w:lineRule="auto"/>
        <w:rPr>
          <w:b/>
          <w:sz w:val="24"/>
          <w:szCs w:val="24"/>
        </w:rPr>
      </w:pPr>
    </w:p>
    <w:p w14:paraId="0EF2DFC1" w14:textId="77777777" w:rsidR="001A3AAD" w:rsidRPr="006A3008" w:rsidRDefault="001A3AAD" w:rsidP="00E8134F">
      <w:pPr>
        <w:spacing w:after="0" w:line="240" w:lineRule="auto"/>
        <w:rPr>
          <w:b/>
          <w:sz w:val="24"/>
          <w:szCs w:val="24"/>
        </w:rPr>
      </w:pPr>
    </w:p>
    <w:p w14:paraId="167EB52D" w14:textId="2EEA7692" w:rsidR="00BD3B1B" w:rsidRPr="006A3008" w:rsidRDefault="00481833" w:rsidP="00BD3B1B">
      <w:pPr>
        <w:tabs>
          <w:tab w:val="left" w:pos="5245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x________________________________</w:t>
      </w:r>
      <w:r w:rsidR="00BD3B1B" w:rsidRPr="006A3008">
        <w:rPr>
          <w:sz w:val="24"/>
          <w:szCs w:val="24"/>
        </w:rPr>
        <w:tab/>
      </w:r>
      <w:r>
        <w:rPr>
          <w:sz w:val="24"/>
          <w:szCs w:val="24"/>
        </w:rPr>
        <w:t>Date: ……</w:t>
      </w:r>
      <w:proofErr w:type="gramStart"/>
      <w:r>
        <w:rPr>
          <w:sz w:val="24"/>
          <w:szCs w:val="24"/>
        </w:rPr>
        <w:t>…./</w:t>
      </w:r>
      <w:proofErr w:type="gramEnd"/>
      <w:r>
        <w:rPr>
          <w:sz w:val="24"/>
          <w:szCs w:val="24"/>
        </w:rPr>
        <w:t>…………./……………….</w:t>
      </w:r>
    </w:p>
    <w:p w14:paraId="11EBDAE3" w14:textId="77777777" w:rsidR="00481833" w:rsidRDefault="00481833" w:rsidP="00BD3B1B">
      <w:pPr>
        <w:spacing w:after="0" w:line="240" w:lineRule="auto"/>
        <w:rPr>
          <w:sz w:val="24"/>
          <w:szCs w:val="24"/>
        </w:rPr>
      </w:pPr>
    </w:p>
    <w:p w14:paraId="2DD8D179" w14:textId="77777777" w:rsidR="00481833" w:rsidRDefault="00481833" w:rsidP="00BD3B1B">
      <w:pPr>
        <w:spacing w:after="0" w:line="240" w:lineRule="auto"/>
        <w:rPr>
          <w:b/>
          <w:i/>
          <w:sz w:val="24"/>
          <w:szCs w:val="24"/>
        </w:rPr>
      </w:pPr>
      <w:r w:rsidRPr="00481833">
        <w:rPr>
          <w:b/>
          <w:bCs/>
          <w:i/>
          <w:iCs/>
          <w:sz w:val="24"/>
          <w:szCs w:val="24"/>
        </w:rPr>
        <w:t>Client Name 2</w:t>
      </w:r>
      <w:r w:rsidR="00BD3B1B">
        <w:rPr>
          <w:b/>
          <w:i/>
          <w:sz w:val="24"/>
          <w:szCs w:val="24"/>
        </w:rPr>
        <w:t xml:space="preserve">       </w:t>
      </w:r>
    </w:p>
    <w:p w14:paraId="0A7D823B" w14:textId="77777777" w:rsidR="00481833" w:rsidRDefault="00481833" w:rsidP="00BD3B1B">
      <w:pPr>
        <w:spacing w:after="0" w:line="240" w:lineRule="auto"/>
        <w:rPr>
          <w:b/>
          <w:i/>
          <w:sz w:val="24"/>
          <w:szCs w:val="24"/>
        </w:rPr>
      </w:pPr>
    </w:p>
    <w:p w14:paraId="132B4552" w14:textId="28765A1D" w:rsidR="00E8134F" w:rsidRPr="009848A4" w:rsidRDefault="00481833" w:rsidP="00BD3B1B">
      <w:pPr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Date of Birth</w:t>
      </w:r>
      <w:r w:rsidR="00BD3B1B">
        <w:rPr>
          <w:b/>
          <w:i/>
          <w:sz w:val="24"/>
          <w:szCs w:val="24"/>
        </w:rPr>
        <w:t xml:space="preserve">                                       </w:t>
      </w:r>
      <w:proofErr w:type="gramStart"/>
      <w:r w:rsidR="00BD3B1B">
        <w:rPr>
          <w:b/>
          <w:i/>
          <w:sz w:val="24"/>
          <w:szCs w:val="24"/>
        </w:rPr>
        <w:t xml:space="preserve">  </w:t>
      </w:r>
      <w:r>
        <w:rPr>
          <w:b/>
          <w:i/>
          <w:sz w:val="24"/>
          <w:szCs w:val="24"/>
        </w:rPr>
        <w:t>.</w:t>
      </w:r>
      <w:proofErr w:type="gramEnd"/>
      <w:r>
        <w:rPr>
          <w:b/>
          <w:i/>
          <w:sz w:val="24"/>
          <w:szCs w:val="24"/>
        </w:rPr>
        <w:t xml:space="preserve">   National Insurance Number </w:t>
      </w:r>
    </w:p>
    <w:p w14:paraId="7E0F12D5" w14:textId="77777777" w:rsidR="00E8134F" w:rsidRPr="006A3008" w:rsidRDefault="00E8134F" w:rsidP="00E8134F">
      <w:pPr>
        <w:spacing w:after="0" w:line="240" w:lineRule="auto"/>
        <w:rPr>
          <w:b/>
          <w:sz w:val="24"/>
          <w:szCs w:val="24"/>
        </w:rPr>
      </w:pPr>
    </w:p>
    <w:p w14:paraId="2352707D" w14:textId="77777777" w:rsidR="00E8134F" w:rsidRPr="006A3008" w:rsidRDefault="00CD6935" w:rsidP="00E8134F">
      <w:pPr>
        <w:tabs>
          <w:tab w:val="right" w:pos="8931"/>
        </w:tabs>
        <w:spacing w:after="0" w:line="240" w:lineRule="auto"/>
        <w:rPr>
          <w:sz w:val="24"/>
          <w:szCs w:val="24"/>
        </w:rPr>
      </w:pPr>
      <w:r w:rsidRPr="006A3008">
        <w:rPr>
          <w:sz w:val="24"/>
          <w:szCs w:val="24"/>
        </w:rPr>
        <w:tab/>
      </w:r>
    </w:p>
    <w:sectPr w:rsidR="00E8134F" w:rsidRPr="006A30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833"/>
    <w:rsid w:val="00194050"/>
    <w:rsid w:val="001A3AAD"/>
    <w:rsid w:val="001B17DC"/>
    <w:rsid w:val="001D15A1"/>
    <w:rsid w:val="00272CA3"/>
    <w:rsid w:val="002F362E"/>
    <w:rsid w:val="003028FB"/>
    <w:rsid w:val="0032646D"/>
    <w:rsid w:val="003D5EBB"/>
    <w:rsid w:val="0041132A"/>
    <w:rsid w:val="00481833"/>
    <w:rsid w:val="00594347"/>
    <w:rsid w:val="005A5ACF"/>
    <w:rsid w:val="005C474C"/>
    <w:rsid w:val="006A3008"/>
    <w:rsid w:val="007329D3"/>
    <w:rsid w:val="00732DA0"/>
    <w:rsid w:val="008C27B3"/>
    <w:rsid w:val="008E7B45"/>
    <w:rsid w:val="009848A4"/>
    <w:rsid w:val="00B85DCA"/>
    <w:rsid w:val="00BD3B1B"/>
    <w:rsid w:val="00C34C38"/>
    <w:rsid w:val="00C34C7C"/>
    <w:rsid w:val="00C50ADF"/>
    <w:rsid w:val="00CD3DEC"/>
    <w:rsid w:val="00CD6935"/>
    <w:rsid w:val="00CE5438"/>
    <w:rsid w:val="00CE54F3"/>
    <w:rsid w:val="00DA1EFA"/>
    <w:rsid w:val="00E8134F"/>
    <w:rsid w:val="00F4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9316F"/>
  <w15:docId w15:val="{3A790AAA-712B-4F72-9555-177D148E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72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v10\Dropbox%20(Mon%20Sol)\Mon%20Sol%20team%20folder\admin%20team%20use\Templates\Change%20of%20Agency%20Letter%20of%20Authority%20template\Archived%20templates\COA%20or%20LOA%20(self-selects)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6970A-B86F-4D7B-A782-79EF58937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COA or LOA (self-selects) template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Vivian Slattery</dc:creator>
  <cp:lastModifiedBy>Vivian Slattery</cp:lastModifiedBy>
  <cp:revision>2</cp:revision>
  <dcterms:created xsi:type="dcterms:W3CDTF">2021-09-19T20:06:00Z</dcterms:created>
  <dcterms:modified xsi:type="dcterms:W3CDTF">2021-09-19T20:06:00Z</dcterms:modified>
</cp:coreProperties>
</file>